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4529E6FC" w14:textId="312630D8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  <w:r w:rsidR="00DD5BFF">
              <w:t xml:space="preserve"> (osoby zgłaszającej noclegi)</w:t>
            </w:r>
          </w:p>
        </w:tc>
      </w:tr>
      <w:tr w:rsidR="00271876" w:rsidRPr="00846B76" w14:paraId="234049EB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13FC8" w14:textId="5335018D" w:rsidR="00271876" w:rsidRPr="00637200" w:rsidRDefault="00271876" w:rsidP="00271876">
            <w:pPr>
              <w:pStyle w:val="Wcicienormalne"/>
              <w:ind w:left="0"/>
            </w:pPr>
            <w:r>
              <w:t>Imię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B5E7" w14:textId="19C3EC69" w:rsidR="00271876" w:rsidRPr="00846B76" w:rsidRDefault="00271876" w:rsidP="00271876">
            <w:pPr>
              <w:pStyle w:val="Wcicienormalne"/>
              <w:ind w:left="0"/>
            </w:pPr>
          </w:p>
        </w:tc>
      </w:tr>
      <w:tr w:rsidR="00271876" w:rsidRPr="00846B76" w14:paraId="05EFA5FA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07E88" w14:textId="00AE1235" w:rsidR="000172E5" w:rsidRPr="00637200" w:rsidRDefault="00271876" w:rsidP="00271876">
            <w:pPr>
              <w:pStyle w:val="Wcicienormalne"/>
              <w:ind w:left="0"/>
            </w:pPr>
            <w:r>
              <w:t>Nazwisko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71876" w:rsidRPr="00846B76" w14:paraId="0028B6F9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6F5C1EF1" w:rsidR="00292898" w:rsidRPr="00637200" w:rsidRDefault="00271876" w:rsidP="00271876">
            <w:pPr>
              <w:pStyle w:val="Wcicienormalne"/>
              <w:ind w:left="0"/>
            </w:pPr>
            <w:r>
              <w:t>Telefon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271876" w:rsidRPr="00846B76" w14:paraId="43CAB2F7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7E55ED7D" w:rsidR="006865CF" w:rsidRPr="00637200" w:rsidRDefault="00131377" w:rsidP="00271876">
            <w:pPr>
              <w:pStyle w:val="Wcicienormalne"/>
              <w:ind w:left="0"/>
            </w:pPr>
            <w:r>
              <w:t>E-mail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375658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271876" w:rsidRPr="00846B76" w14:paraId="3DB7C705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846B76" w:rsidRDefault="006865CF" w:rsidP="00271876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271876" w:rsidRPr="00846B76" w14:paraId="6CC25DE8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846B76" w:rsidRDefault="006865CF" w:rsidP="00271876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71876" w:rsidRPr="00846B76" w14:paraId="2FF08FE3" w14:textId="77777777" w:rsidTr="00500C79">
        <w:trPr>
          <w:trHeight w:val="1035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98E74" w14:textId="322D556B" w:rsidR="00292898" w:rsidRPr="00846B76" w:rsidRDefault="00292898" w:rsidP="00500C79">
            <w:pPr>
              <w:pStyle w:val="Wcicienormalne"/>
              <w:ind w:left="0"/>
            </w:pPr>
            <w:r>
              <w:t xml:space="preserve">Planowane miejsce biwakowania </w:t>
            </w:r>
            <w:r w:rsidR="00271876">
              <w:t>(</w:t>
            </w:r>
            <w:r w:rsidR="00375658">
              <w:t xml:space="preserve">orientacyjna </w:t>
            </w:r>
            <w:r w:rsidR="003C3EF4">
              <w:t>lokalizacja</w:t>
            </w:r>
            <w:r w:rsidR="00500C79">
              <w:t xml:space="preserve">, np. </w:t>
            </w:r>
            <w:r w:rsidR="00375658">
              <w:t>oddział leśny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271876" w:rsidRPr="00846B76" w14:paraId="20E5CAF0" w14:textId="77777777" w:rsidTr="00500C79">
        <w:tc>
          <w:tcPr>
            <w:tcW w:w="2042" w:type="pct"/>
            <w:tcBorders>
              <w:top w:val="single" w:sz="4" w:space="0" w:color="auto"/>
            </w:tcBorders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tcBorders>
              <w:top w:val="single" w:sz="4" w:space="0" w:color="auto"/>
            </w:tcBorders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0C79" w:rsidRPr="00846B76" w14:paraId="3348F9F0" w14:textId="77777777" w:rsidTr="00500C79">
        <w:tc>
          <w:tcPr>
            <w:tcW w:w="5000" w:type="pct"/>
            <w:gridSpan w:val="2"/>
            <w:vAlign w:val="bottom"/>
          </w:tcPr>
          <w:p w14:paraId="76B25A8E" w14:textId="778E2B42" w:rsidR="00500C79" w:rsidRPr="004957C0" w:rsidRDefault="00D0344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25593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rPr>
                <w:rFonts w:cs="Times New Roman"/>
                <w:color w:val="000000" w:themeColor="text1"/>
              </w:rPr>
              <w:t xml:space="preserve"> Wyrażam zgodę na gromadzenie danych osobowych</w:t>
            </w:r>
          </w:p>
        </w:tc>
      </w:tr>
      <w:tr w:rsidR="00500C79" w:rsidRPr="00846B76" w14:paraId="16ADF2CD" w14:textId="77777777" w:rsidTr="00500C79">
        <w:tc>
          <w:tcPr>
            <w:tcW w:w="5000" w:type="pct"/>
            <w:gridSpan w:val="2"/>
            <w:vAlign w:val="bottom"/>
          </w:tcPr>
          <w:p w14:paraId="0AFFE983" w14:textId="4A5306B3" w:rsidR="00500C79" w:rsidRDefault="00500C7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>Administratorem Pani/Pana danych osobowych jest Nadleśnictwo Przymuszewo. Pani/Pana dane osobowe będą przetwarzane na podstawie uzasadnionego interesu Administratora na podstawie art. 6 ust. 1 lit. f Ogólnego rozporządzenia o ochronie danych osobowych (RODO). Więcej informacji dotyczących przetwarzania danych osobowych przez Administratora oraz opis przysługujących Pani/Panu praw z tego tytułu są dostępne na stronie internetowej przymuszewo@torun.lasy.gov.pl</w:t>
            </w:r>
          </w:p>
        </w:tc>
      </w:tr>
      <w:tr w:rsidR="00500C79" w:rsidRPr="00846B76" w14:paraId="1814EA32" w14:textId="77777777" w:rsidTr="00500C79">
        <w:tc>
          <w:tcPr>
            <w:tcW w:w="5000" w:type="pct"/>
            <w:gridSpan w:val="2"/>
            <w:vAlign w:val="bottom"/>
          </w:tcPr>
          <w:p w14:paraId="7A36818D" w14:textId="244A78BB" w:rsidR="00500C79" w:rsidRPr="004957C0" w:rsidRDefault="00D0344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t xml:space="preserve"> Zapoznałem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10C23D2" w14:textId="77777777" w:rsidR="00A56A87" w:rsidRDefault="00A56A87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9C7168A" w14:textId="77777777" w:rsidR="00A56A87" w:rsidRDefault="00A56A87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5B89183" w14:textId="77777777" w:rsidR="00A56A87" w:rsidRDefault="00A56A87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64A6E973" w14:textId="77777777" w:rsidR="00A56A87" w:rsidRDefault="00A56A87" w:rsidP="00A56A87">
      <w:pPr>
        <w:spacing w:after="0" w:line="240" w:lineRule="auto"/>
        <w:rPr>
          <w:rFonts w:ascii="Calibri" w:hAnsi="Calibri"/>
          <w:color w:val="333333" w:themeColor="accent6" w:themeShade="80"/>
          <w:sz w:val="30"/>
          <w:szCs w:val="30"/>
        </w:rPr>
      </w:pPr>
    </w:p>
    <w:p w14:paraId="774C5B26" w14:textId="77777777" w:rsidR="00A56A87" w:rsidRPr="00053AA4" w:rsidRDefault="00A56A87" w:rsidP="00A56A87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lastRenderedPageBreak/>
        <w:t>KLAUZULA INFORMACYJNA O PRZETWARZANIU DANYCH OSOBOWYCH</w:t>
      </w:r>
      <w:bookmarkStart w:id="0" w:name="_GoBack"/>
      <w:bookmarkEnd w:id="0"/>
    </w:p>
    <w:p w14:paraId="4751B099" w14:textId="77777777" w:rsidR="00A56A87" w:rsidRPr="00053AA4" w:rsidRDefault="00A56A87" w:rsidP="00A56A87">
      <w:pPr>
        <w:spacing w:after="0" w:line="240" w:lineRule="auto"/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Administrator</w:t>
      </w:r>
    </w:p>
    <w:p w14:paraId="23F0B7B9" w14:textId="7B49E623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BB6774">
        <w:rPr>
          <w:sz w:val="20"/>
          <w:szCs w:val="20"/>
        </w:rPr>
        <w:t xml:space="preserve">Administratorem Pani/Pana danych osobowych jest </w:t>
      </w:r>
      <w:r w:rsidRPr="001D257A">
        <w:rPr>
          <w:b/>
          <w:sz w:val="20"/>
          <w:szCs w:val="20"/>
        </w:rPr>
        <w:t>Nadleśnictwo Dobrzejewice, Zawały 101, 87-123 Dobrzejewice</w:t>
      </w:r>
      <w:r w:rsidRPr="001D257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BB6774">
        <w:rPr>
          <w:sz w:val="20"/>
          <w:szCs w:val="20"/>
        </w:rPr>
        <w:t xml:space="preserve">Z Administratorem można skontaktować się listownie na adres wskazany powyżej albo na adres e-mail: </w:t>
      </w:r>
      <w:r w:rsidRPr="001D257A">
        <w:rPr>
          <w:b/>
          <w:sz w:val="20"/>
          <w:szCs w:val="20"/>
        </w:rPr>
        <w:t>dobrzejewice</w:t>
      </w:r>
      <w:r w:rsidRPr="00A56A87">
        <w:rPr>
          <w:b/>
          <w:sz w:val="22"/>
          <w:szCs w:val="22"/>
        </w:rPr>
        <w:t>@</w:t>
      </w:r>
      <w:r w:rsidRPr="001D257A">
        <w:rPr>
          <w:b/>
          <w:sz w:val="20"/>
          <w:szCs w:val="20"/>
        </w:rPr>
        <w:t>torun.lasy.gov.pl</w:t>
      </w:r>
      <w:r>
        <w:t xml:space="preserve"> </w:t>
      </w:r>
      <w:r w:rsidRPr="00BB6774">
        <w:rPr>
          <w:sz w:val="20"/>
          <w:szCs w:val="20"/>
        </w:rPr>
        <w:t xml:space="preserve">lub telefonicznie: </w:t>
      </w:r>
      <w:r w:rsidRPr="001D257A">
        <w:rPr>
          <w:b/>
          <w:sz w:val="20"/>
          <w:szCs w:val="20"/>
        </w:rPr>
        <w:t>56 674 25 00</w:t>
      </w:r>
    </w:p>
    <w:p w14:paraId="64C4FB63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Inspektor ochrony danych</w:t>
      </w:r>
    </w:p>
    <w:p w14:paraId="73ECF43B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 xml:space="preserve">W sprawach związanych z Pani/Pana danymi, proszę kontaktować się z Inspektorem ochrony danych na adres 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e-mail: </w:t>
      </w:r>
      <w:hyperlink r:id="rId11" w:history="1">
        <w:r w:rsidRPr="00053AA4">
          <w:rPr>
            <w:rStyle w:val="Hipercze"/>
            <w:sz w:val="20"/>
            <w:szCs w:val="20"/>
          </w:rPr>
          <w:t>iod@comp-net.pl</w:t>
        </w:r>
      </w:hyperlink>
    </w:p>
    <w:p w14:paraId="64627185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Cele i podstawy przetwarzania</w:t>
      </w:r>
    </w:p>
    <w:p w14:paraId="2FA9DF59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zebrane w zgłoszeniu są przetwarzane w ramach Programu „Zanocuj w lesie” na podstawie wyrażonej przez Państwa zgody.</w:t>
      </w:r>
    </w:p>
    <w:p w14:paraId="22EA1F9E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Podstawy prawne</w:t>
      </w:r>
    </w:p>
    <w:p w14:paraId="0ACBB26A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Podstawą prawną przetwarzania danych osobowych przez jednostki organizacyjne PGL Lasy Państwowe jest art. 6 ust. 1 lit. a RODO*. Zgoda jest dobrowolna i może zostać w każdej chwili cofnięta. Cofnięcie zgody nie wpływa na zgodność przetwarzania, którego dokonano na podstawie udzielonej zgody przed jej cofnięciem.</w:t>
      </w:r>
    </w:p>
    <w:p w14:paraId="438840F5" w14:textId="77777777" w:rsidR="00A56A87" w:rsidRPr="00053AA4" w:rsidRDefault="00A56A87" w:rsidP="00A56A87">
      <w:pPr>
        <w:spacing w:after="0" w:line="240" w:lineRule="auto"/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Odbiorcy danych</w:t>
      </w:r>
    </w:p>
    <w:p w14:paraId="5D30D689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mogą zostać ujawnione innym jednostkom Lasów Państwowych, naszym podwykonawcom (podmioty przetwarzające) i odbiorcom danych wynikających z przepisów prawa.</w:t>
      </w:r>
    </w:p>
    <w:p w14:paraId="35A33650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Okres przechowywania danych</w:t>
      </w:r>
    </w:p>
    <w:p w14:paraId="51676E28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będą przechowywane przez okres wynikający z przepisów prawa albo do czasu wycofania przez Państwa zgody.</w:t>
      </w:r>
    </w:p>
    <w:p w14:paraId="07F9DF3C" w14:textId="77777777" w:rsidR="00A56A87" w:rsidRPr="00053AA4" w:rsidRDefault="00A56A87" w:rsidP="00A56A87">
      <w:pPr>
        <w:spacing w:after="0" w:line="240" w:lineRule="auto"/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Przekazywanie danych do państwa trzeciego/organizacji międzynarodowej</w:t>
      </w:r>
    </w:p>
    <w:p w14:paraId="17F5A717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nie będą przekazywane do państwa trzeciego/organizacji międzynarodowej.</w:t>
      </w:r>
    </w:p>
    <w:p w14:paraId="4617C9DD" w14:textId="77777777" w:rsidR="00A56A87" w:rsidRPr="00053AA4" w:rsidRDefault="00A56A87" w:rsidP="00A56A87">
      <w:pPr>
        <w:spacing w:after="0" w:line="240" w:lineRule="auto"/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Prawa osób, których dane dotyczą</w:t>
      </w:r>
    </w:p>
    <w:p w14:paraId="19A7F915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Zgodnie z RODO, przysługują Pani/Panu następujące prawa (chyba że przepisy stanowią inaczej)</w:t>
      </w:r>
      <w:r>
        <w:rPr>
          <w:sz w:val="20"/>
          <w:szCs w:val="20"/>
        </w:rPr>
        <w:t>:</w:t>
      </w:r>
    </w:p>
    <w:p w14:paraId="5C0B4D47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dostępu do swoich danych i otrzymania ich kopii;</w:t>
      </w:r>
    </w:p>
    <w:p w14:paraId="38A094E7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żądania usunięcia swoich danych;</w:t>
      </w:r>
    </w:p>
    <w:p w14:paraId="037D4248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złożenia sprzeciwu;</w:t>
      </w:r>
    </w:p>
    <w:p w14:paraId="776467E5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sprostowania (poprawiania) swoich danych);</w:t>
      </w:r>
    </w:p>
    <w:p w14:paraId="61F2AEAE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ograniczenia przetwarzania danych;</w:t>
      </w:r>
    </w:p>
    <w:p w14:paraId="36243808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przenoszenia danych;</w:t>
      </w:r>
    </w:p>
    <w:p w14:paraId="2686572F" w14:textId="77777777" w:rsidR="00A56A87" w:rsidRPr="00053AA4" w:rsidRDefault="00A56A87" w:rsidP="00A56A87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wniesienia skargi do Prezesa Urzędu Ochrony Danych Osobowych;</w:t>
      </w:r>
    </w:p>
    <w:p w14:paraId="0ACB7C78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Informacja o wymogu/dobrowolności podania danych</w:t>
      </w:r>
    </w:p>
    <w:p w14:paraId="3B72CBA1" w14:textId="77777777" w:rsidR="00A56A87" w:rsidRPr="00053AA4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Podanie danych ma charakter dobrowolny lecz niezbędny do realizacji celu.</w:t>
      </w:r>
    </w:p>
    <w:p w14:paraId="3DFAB6A1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Zautomatyzowane podejmowanie decyzji</w:t>
      </w:r>
    </w:p>
    <w:p w14:paraId="563D21D8" w14:textId="77777777" w:rsidR="00A56A87" w:rsidRDefault="00A56A87" w:rsidP="00A56A87">
      <w:pPr>
        <w:spacing w:before="0" w:after="0" w:line="240" w:lineRule="auto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Nie podejmujemy decyzji w sposób zautomatyzowany.</w:t>
      </w:r>
    </w:p>
    <w:p w14:paraId="02482FC4" w14:textId="77777777" w:rsidR="00A56A87" w:rsidRPr="00053AA4" w:rsidRDefault="00A56A87" w:rsidP="00A56A87">
      <w:pPr>
        <w:spacing w:after="0" w:line="240" w:lineRule="auto"/>
        <w:jc w:val="both"/>
        <w:rPr>
          <w:sz w:val="20"/>
          <w:szCs w:val="20"/>
        </w:rPr>
      </w:pPr>
    </w:p>
    <w:p w14:paraId="265D32F1" w14:textId="77777777" w:rsidR="00A56A87" w:rsidRPr="00A56A87" w:rsidRDefault="00A56A87" w:rsidP="00A56A87">
      <w:pPr>
        <w:pStyle w:val="Default"/>
        <w:jc w:val="both"/>
        <w:rPr>
          <w:sz w:val="20"/>
          <w:szCs w:val="20"/>
        </w:rPr>
      </w:pPr>
      <w:r w:rsidRPr="00A56A87">
        <w:rPr>
          <w:sz w:val="20"/>
          <w:szCs w:val="20"/>
        </w:rPr>
        <w:t>*ROZPORZĄDZENIE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  <w:p w14:paraId="6F95A0B0" w14:textId="77777777" w:rsidR="00A56A87" w:rsidRDefault="00A56A87" w:rsidP="00A56A87">
      <w:pPr>
        <w:spacing w:after="0" w:line="240" w:lineRule="auto"/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56A87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163F6" w14:textId="77777777" w:rsidR="00D03442" w:rsidRDefault="00D03442" w:rsidP="000172E5">
      <w:pPr>
        <w:spacing w:after="0" w:line="240" w:lineRule="auto"/>
      </w:pPr>
      <w:r>
        <w:separator/>
      </w:r>
    </w:p>
  </w:endnote>
  <w:endnote w:type="continuationSeparator" w:id="0">
    <w:p w14:paraId="77723B32" w14:textId="77777777" w:rsidR="00D03442" w:rsidRDefault="00D0344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AE0398-ACFC-4228-9826-584AE73849E4}"/>
    <w:embedBold r:id="rId2" w:fontKey="{341F0AB9-1E6C-4FD5-8142-4E28BF9C0F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9A47AA4-E22E-4C94-B527-2D4B11176751}"/>
    <w:embedBold r:id="rId4" w:fontKey="{FF78C11D-026C-490E-8492-1AE5B71BC8CC}"/>
    <w:embedItalic r:id="rId5" w:fontKey="{C33D028F-D259-4982-BF0D-E5C2C42EF765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BD9B6F5-05EC-4190-9187-A007445F57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BF3CC32-86FE-4040-A896-A66FEDDADE67}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0A79BED-2B99-4996-84C4-9E20DB9AEB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D9F42" w14:textId="77777777" w:rsidR="00D03442" w:rsidRDefault="00D03442" w:rsidP="000172E5">
      <w:pPr>
        <w:spacing w:after="0" w:line="240" w:lineRule="auto"/>
      </w:pPr>
      <w:r>
        <w:separator/>
      </w:r>
    </w:p>
  </w:footnote>
  <w:footnote w:type="continuationSeparator" w:id="0">
    <w:p w14:paraId="6FB537A8" w14:textId="77777777" w:rsidR="00D03442" w:rsidRDefault="00D0344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72ABF0C" w:rsidR="00B337A2" w:rsidRPr="00F71B2C" w:rsidRDefault="00DD5BFF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E4AF6"/>
    <w:multiLevelType w:val="hybridMultilevel"/>
    <w:tmpl w:val="EED62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31377"/>
    <w:rsid w:val="001727CA"/>
    <w:rsid w:val="001800AB"/>
    <w:rsid w:val="001B1E7D"/>
    <w:rsid w:val="00271876"/>
    <w:rsid w:val="002875D9"/>
    <w:rsid w:val="00292898"/>
    <w:rsid w:val="002C0E79"/>
    <w:rsid w:val="002C56E6"/>
    <w:rsid w:val="002E408C"/>
    <w:rsid w:val="00311D4F"/>
    <w:rsid w:val="0034390E"/>
    <w:rsid w:val="00344849"/>
    <w:rsid w:val="00361E11"/>
    <w:rsid w:val="00375658"/>
    <w:rsid w:val="003769BA"/>
    <w:rsid w:val="00380F96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0C79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4078E"/>
    <w:rsid w:val="006865CF"/>
    <w:rsid w:val="007147D7"/>
    <w:rsid w:val="00770F25"/>
    <w:rsid w:val="007A35A8"/>
    <w:rsid w:val="007A5FB5"/>
    <w:rsid w:val="007B0A85"/>
    <w:rsid w:val="007C6A52"/>
    <w:rsid w:val="007C772E"/>
    <w:rsid w:val="007F6BC8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56A87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D6BFA"/>
    <w:rsid w:val="00CE6104"/>
    <w:rsid w:val="00CE7918"/>
    <w:rsid w:val="00D03442"/>
    <w:rsid w:val="00D16163"/>
    <w:rsid w:val="00D241A1"/>
    <w:rsid w:val="00D41D3C"/>
    <w:rsid w:val="00D57211"/>
    <w:rsid w:val="00DB3FAD"/>
    <w:rsid w:val="00DC71EC"/>
    <w:rsid w:val="00DD5BFF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0F9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56A87"/>
    <w:pPr>
      <w:spacing w:before="0"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A56A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4821772-6BF0-47E5-8274-16FE511A4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479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2021-04-30T08:52:00Z</dcterms:created>
  <dcterms:modified xsi:type="dcterms:W3CDTF">2021-05-18T02:00:00Z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